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3"/>
        <w:gridCol w:w="1080"/>
        <w:gridCol w:w="539"/>
        <w:gridCol w:w="569"/>
        <w:gridCol w:w="1410"/>
        <w:gridCol w:w="539"/>
        <w:gridCol w:w="1529"/>
        <w:gridCol w:w="2881"/>
      </w:tblGrid>
      <w:tr w:rsidR="00C9238F" w:rsidRPr="00C9238F" w14:paraId="102C128C" w14:textId="77777777" w:rsidTr="00576892">
        <w:sdt>
          <w:sdtPr>
            <w:id w:val="1621259925"/>
            <w:placeholder>
              <w:docPart w:val="2DB42726ED8C4E969AF4DA8D077B5D94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77921324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39F53CD9" w14:textId="6820B22C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E278FAB" w14:textId="77777777" w:rsidTr="00576892">
        <w:sdt>
          <w:sdtPr>
            <w:id w:val="-1470592894"/>
            <w:placeholder>
              <w:docPart w:val="D994CAD16F02433B8EFA0612BD67CAC1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05D043CE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21C5D921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E114150" w14:textId="77777777" w:rsidTr="00576892">
        <w:sdt>
          <w:sdtPr>
            <w:id w:val="572943512"/>
            <w:placeholder>
              <w:docPart w:val="A88F8ABF9C1542DC80D5A0BB7E277A67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0EBF744E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61DD9E5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4F21994" w14:textId="77777777" w:rsidTr="00576892">
        <w:sdt>
          <w:sdtPr>
            <w:id w:val="-521243642"/>
            <w:placeholder>
              <w:docPart w:val="38AA851143114FE0A4351ABB2E91116F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47034047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62C5AFB2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2B4C9057" w14:textId="77777777" w:rsidTr="00576892">
        <w:sdt>
          <w:sdtPr>
            <w:id w:val="83577009"/>
            <w:placeholder>
              <w:docPart w:val="398DF6C76F3B45A8B9DA198C06BBC6CB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66CC1B67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4"/>
            <w:tcBorders>
              <w:bottom w:val="single" w:sz="4" w:space="0" w:color="auto"/>
            </w:tcBorders>
            <w:vAlign w:val="bottom"/>
          </w:tcPr>
          <w:p w14:paraId="3F443A0D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144CE45ED64548C7B670C9B61DC8C72B"/>
            </w:placeholder>
            <w:temporary/>
            <w:showingPlcHdr/>
            <w15:appearance w15:val="hidden"/>
          </w:sdtPr>
          <w:sdtContent>
            <w:tc>
              <w:tcPr>
                <w:tcW w:w="817" w:type="pct"/>
                <w:vAlign w:val="bottom"/>
              </w:tcPr>
              <w:p w14:paraId="3773D353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17EDF61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234DF63E" w14:textId="77777777" w:rsidTr="00576892">
        <w:sdt>
          <w:sdtPr>
            <w:id w:val="-965116832"/>
            <w:placeholder>
              <w:docPart w:val="ED92D8D6FC9646368739B1FCF85C47F0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334A1613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3C3DA0C8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B916420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00EC7D59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019F0617" w14:textId="77777777" w:rsidTr="00576892">
        <w:sdt>
          <w:sdtPr>
            <w:id w:val="71858239"/>
            <w:placeholder>
              <w:docPart w:val="EF3919939F784B6B91DC16B2E88B0C6F"/>
            </w:placeholder>
            <w:temporary/>
            <w:showingPlcHdr/>
            <w15:appearance w15:val="hidden"/>
          </w:sdtPr>
          <w:sdtContent>
            <w:tc>
              <w:tcPr>
                <w:tcW w:w="2356" w:type="pct"/>
                <w:gridSpan w:val="6"/>
                <w:vAlign w:val="bottom"/>
              </w:tcPr>
              <w:p w14:paraId="63BADA38" w14:textId="77777777"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12527D56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7E1F550C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p w14:paraId="4CB95C86" w14:textId="46A0C8EA" w:rsidR="00C9238F" w:rsidRPr="00C9238F" w:rsidRDefault="00C9238F" w:rsidP="00576892"/>
        </w:tc>
      </w:tr>
      <w:tr w:rsidR="00C9238F" w:rsidRPr="00C9238F" w14:paraId="7CBEAD0B" w14:textId="77777777" w:rsidTr="00576892">
        <w:sdt>
          <w:sdtPr>
            <w:id w:val="-134880091"/>
            <w:placeholder>
              <w:docPart w:val="794D0058FDE448EBB7BE3C9B9CF7056F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9"/>
                <w:vAlign w:val="bottom"/>
              </w:tcPr>
              <w:p w14:paraId="5BAFA7A1" w14:textId="77777777"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C9238F" w:rsidRPr="00C9238F" w14:paraId="3F033AFF" w14:textId="77777777" w:rsidTr="00576892">
        <w:tc>
          <w:tcPr>
            <w:tcW w:w="434" w:type="pct"/>
            <w:gridSpan w:val="2"/>
            <w:vAlign w:val="bottom"/>
          </w:tcPr>
          <w:p w14:paraId="3A016BDE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7"/>
            <w:tcBorders>
              <w:bottom w:val="single" w:sz="4" w:space="0" w:color="auto"/>
            </w:tcBorders>
            <w:vAlign w:val="bottom"/>
          </w:tcPr>
          <w:p w14:paraId="6393FAA3" w14:textId="2F26B313" w:rsidR="00C9238F" w:rsidRPr="00C9238F" w:rsidRDefault="00EC7C83" w:rsidP="00576892">
            <w:pPr>
              <w:spacing w:before="120"/>
            </w:pPr>
            <w:proofErr w:type="spellStart"/>
            <w:r>
              <w:t>Almage</w:t>
            </w:r>
            <w:proofErr w:type="spellEnd"/>
            <w:r>
              <w:t xml:space="preserve"> Senior Community Centre</w:t>
            </w:r>
          </w:p>
        </w:tc>
      </w:tr>
      <w:tr w:rsidR="00C9238F" w:rsidRPr="00C9238F" w14:paraId="216394E1" w14:textId="77777777" w:rsidTr="00576892">
        <w:sdt>
          <w:sdtPr>
            <w:id w:val="-731467009"/>
            <w:placeholder>
              <w:docPart w:val="1CFC58A5E6D7414F9AEC63896739827C"/>
            </w:placeholder>
            <w:temporary/>
            <w:showingPlcHdr/>
            <w15:appearance w15:val="hidden"/>
          </w:sdtPr>
          <w:sdtContent>
            <w:tc>
              <w:tcPr>
                <w:tcW w:w="1603" w:type="pct"/>
                <w:gridSpan w:val="5"/>
                <w:vAlign w:val="bottom"/>
              </w:tcPr>
              <w:p w14:paraId="79FB252C" w14:textId="77777777" w:rsidR="00C9238F" w:rsidRDefault="00576892" w:rsidP="00576892">
                <w:pPr>
                  <w:spacing w:before="240"/>
                </w:pPr>
                <w:r w:rsidRPr="00576892">
                  <w:t>Gift will be matched by:</w:t>
                </w:r>
              </w:p>
            </w:tc>
          </w:sdtContent>
        </w:sdt>
        <w:tc>
          <w:tcPr>
            <w:tcW w:w="33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CDEF56" w14:textId="77777777" w:rsidR="00C9238F" w:rsidRDefault="00C9238F" w:rsidP="00576892">
            <w:pPr>
              <w:spacing w:before="240"/>
            </w:pPr>
          </w:p>
        </w:tc>
      </w:tr>
      <w:tr w:rsidR="00C9238F" w:rsidRPr="00C9238F" w14:paraId="561280FC" w14:textId="77777777" w:rsidTr="00576892">
        <w:sdt>
          <w:sdtPr>
            <w:id w:val="-263377769"/>
            <w:placeholder>
              <w:docPart w:val="AC0B7941DC5746D58FD7D176568919F6"/>
            </w:placeholder>
            <w:temporary/>
            <w15:appearance w15:val="hidden"/>
          </w:sdtPr>
          <w:sdtContent>
            <w:tc>
              <w:tcPr>
                <w:tcW w:w="1299" w:type="pct"/>
                <w:gridSpan w:val="4"/>
                <w:vAlign w:val="bottom"/>
              </w:tcPr>
              <w:p w14:paraId="04533F07" w14:textId="77777777" w:rsidR="00C9238F" w:rsidRPr="00C9238F" w:rsidRDefault="00576892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701" w:type="pct"/>
            <w:gridSpan w:val="5"/>
            <w:tcBorders>
              <w:bottom w:val="single" w:sz="4" w:space="0" w:color="auto"/>
            </w:tcBorders>
            <w:vAlign w:val="bottom"/>
          </w:tcPr>
          <w:p w14:paraId="08A5A75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FB6342F" w14:textId="77777777" w:rsidTr="00576892">
        <w:sdt>
          <w:sdtPr>
            <w:id w:val="512271700"/>
            <w:placeholder>
              <w:docPart w:val="2BB67E718754498A904782D21073F1A5"/>
            </w:placeholder>
            <w:temporary/>
            <w:showingPlcHdr/>
            <w15:appearance w15:val="hidden"/>
          </w:sdtPr>
          <w:sdtContent>
            <w:tc>
              <w:tcPr>
                <w:tcW w:w="1011" w:type="pct"/>
                <w:gridSpan w:val="3"/>
                <w:vAlign w:val="bottom"/>
              </w:tcPr>
              <w:p w14:paraId="1EEB3A76" w14:textId="77777777"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14:paraId="412E7E75" w14:textId="77777777" w:rsidR="00C9238F" w:rsidRPr="00C9238F" w:rsidRDefault="00C9238F" w:rsidP="00576892">
            <w:pPr>
              <w:spacing w:before="240"/>
            </w:pPr>
          </w:p>
        </w:tc>
      </w:tr>
      <w:tr w:rsidR="008B0E32" w:rsidRPr="00C9238F" w14:paraId="7DE2456D" w14:textId="77777777" w:rsidTr="00576892">
        <w:tc>
          <w:tcPr>
            <w:tcW w:w="342" w:type="pct"/>
            <w:vAlign w:val="bottom"/>
          </w:tcPr>
          <w:p w14:paraId="7BFCB534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042CDD1395B9453282098C9FBA9B7F9E"/>
            </w:placeholder>
            <w:temporary/>
            <w:showingPlcHdr/>
            <w15:appearance w15:val="hidden"/>
          </w:sdtPr>
          <w:sdtContent>
            <w:tc>
              <w:tcPr>
                <w:tcW w:w="4658" w:type="pct"/>
                <w:gridSpan w:val="8"/>
                <w:vAlign w:val="bottom"/>
              </w:tcPr>
              <w:p w14:paraId="28C08CB2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6C8E72B6" w14:textId="29AD9926" w:rsidR="00C9238F" w:rsidRDefault="00C9238F" w:rsidP="00AF6BFE">
      <w:pPr>
        <w:pStyle w:val="NoSpacing"/>
      </w:pPr>
    </w:p>
    <w:p w14:paraId="075FE2C1" w14:textId="77777777" w:rsidR="002D3A74" w:rsidRPr="002D3A74" w:rsidRDefault="002D3A74" w:rsidP="002D3A74"/>
    <w:sectPr w:rsidR="002D3A74" w:rsidRPr="002D3A74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42D80" w14:textId="77777777" w:rsidR="00976C7B" w:rsidRDefault="00976C7B" w:rsidP="00C9238F">
      <w:pPr>
        <w:spacing w:after="0" w:line="240" w:lineRule="auto"/>
      </w:pPr>
      <w:r>
        <w:separator/>
      </w:r>
    </w:p>
  </w:endnote>
  <w:endnote w:type="continuationSeparator" w:id="0">
    <w:p w14:paraId="01006E74" w14:textId="77777777" w:rsidR="00976C7B" w:rsidRDefault="00976C7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789FCA-3C06-4219-BD6C-71C884AF7027}"/>
    <w:embedBold r:id="rId2" w:fontKey="{D7273548-60E3-4DCC-BA26-710DBCBCDB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C8AD963-210D-4733-94BD-3742D5E62181}"/>
    <w:embedBold r:id="rId4" w:fontKey="{2B6EE3C5-C5FB-48D9-96BD-E4A594E45E98}"/>
    <w:embedItalic r:id="rId5" w:fontKey="{8DB50D71-71F2-4443-9192-2DA84C4B5BD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4A107F-EAE7-4ACD-8A9F-A419DBC5721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C60217E7-9802-458D-8771-0DC59B5B3A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18"/>
    </w:tblGrid>
    <w:tr w:rsidR="002D3A74" w:rsidRPr="00003212" w14:paraId="450D474D" w14:textId="77777777" w:rsidTr="002D3A74">
      <w:trPr>
        <w:trHeight w:val="1672"/>
      </w:trPr>
      <w:tc>
        <w:tcPr>
          <w:tcW w:w="9318" w:type="dxa"/>
          <w:vAlign w:val="center"/>
        </w:tcPr>
        <w:p w14:paraId="01BCDA3F" w14:textId="786488C5" w:rsidR="002D3A74" w:rsidRPr="00003212" w:rsidRDefault="002D3A74" w:rsidP="002D3A74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3DFD4BE" wp14:editId="78573143">
                <wp:extent cx="2209800" cy="1485502"/>
                <wp:effectExtent l="0" t="0" r="0" b="635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5184" cy="1489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9753975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3D00E" w14:textId="77777777" w:rsidR="00976C7B" w:rsidRDefault="00976C7B" w:rsidP="00C9238F">
      <w:pPr>
        <w:spacing w:after="0" w:line="240" w:lineRule="auto"/>
      </w:pPr>
      <w:r>
        <w:separator/>
      </w:r>
    </w:p>
  </w:footnote>
  <w:footnote w:type="continuationSeparator" w:id="0">
    <w:p w14:paraId="430C1BDB" w14:textId="77777777" w:rsidR="00976C7B" w:rsidRDefault="00976C7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1EC29612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2E2D8E4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A3F1EE4" wp14:editId="0290DB29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4B7158D" w14:textId="69AD240D" w:rsidR="00576892" w:rsidRPr="00576892" w:rsidRDefault="00EC7C83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Almage Senior Community Centre Donation Form</w:t>
          </w:r>
        </w:p>
      </w:tc>
    </w:tr>
  </w:tbl>
  <w:p w14:paraId="2A03EDD5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22158601">
    <w:abstractNumId w:val="11"/>
  </w:num>
  <w:num w:numId="2" w16cid:durableId="1536697093">
    <w:abstractNumId w:val="7"/>
  </w:num>
  <w:num w:numId="3" w16cid:durableId="13457728">
    <w:abstractNumId w:val="15"/>
  </w:num>
  <w:num w:numId="4" w16cid:durableId="116334807">
    <w:abstractNumId w:val="12"/>
  </w:num>
  <w:num w:numId="5" w16cid:durableId="8455550">
    <w:abstractNumId w:val="13"/>
  </w:num>
  <w:num w:numId="6" w16cid:durableId="1377781552">
    <w:abstractNumId w:val="19"/>
  </w:num>
  <w:num w:numId="7" w16cid:durableId="574047603">
    <w:abstractNumId w:val="6"/>
  </w:num>
  <w:num w:numId="8" w16cid:durableId="49619350">
    <w:abstractNumId w:val="10"/>
  </w:num>
  <w:num w:numId="9" w16cid:durableId="706639231">
    <w:abstractNumId w:val="17"/>
  </w:num>
  <w:num w:numId="10" w16cid:durableId="1290940321">
    <w:abstractNumId w:val="1"/>
  </w:num>
  <w:num w:numId="11" w16cid:durableId="1898394040">
    <w:abstractNumId w:val="5"/>
  </w:num>
  <w:num w:numId="12" w16cid:durableId="1923753523">
    <w:abstractNumId w:val="0"/>
  </w:num>
  <w:num w:numId="13" w16cid:durableId="1287009288">
    <w:abstractNumId w:val="2"/>
  </w:num>
  <w:num w:numId="14" w16cid:durableId="542139561">
    <w:abstractNumId w:val="9"/>
  </w:num>
  <w:num w:numId="15" w16cid:durableId="2001501976">
    <w:abstractNumId w:val="8"/>
  </w:num>
  <w:num w:numId="16" w16cid:durableId="1235774890">
    <w:abstractNumId w:val="16"/>
  </w:num>
  <w:num w:numId="17" w16cid:durableId="689916914">
    <w:abstractNumId w:val="3"/>
  </w:num>
  <w:num w:numId="18" w16cid:durableId="1370227939">
    <w:abstractNumId w:val="21"/>
  </w:num>
  <w:num w:numId="19" w16cid:durableId="972907061">
    <w:abstractNumId w:val="18"/>
  </w:num>
  <w:num w:numId="20" w16cid:durableId="1585722089">
    <w:abstractNumId w:val="14"/>
  </w:num>
  <w:num w:numId="21" w16cid:durableId="1994989076">
    <w:abstractNumId w:val="20"/>
  </w:num>
  <w:num w:numId="22" w16cid:durableId="10792501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83"/>
    <w:rsid w:val="00003212"/>
    <w:rsid w:val="00052382"/>
    <w:rsid w:val="0006568A"/>
    <w:rsid w:val="00065A07"/>
    <w:rsid w:val="00076F0F"/>
    <w:rsid w:val="00084253"/>
    <w:rsid w:val="000D1F49"/>
    <w:rsid w:val="001727CA"/>
    <w:rsid w:val="001E234D"/>
    <w:rsid w:val="002C56E6"/>
    <w:rsid w:val="002D3238"/>
    <w:rsid w:val="002D3A74"/>
    <w:rsid w:val="002E5AE7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76C7B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C7C83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2A8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mag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B42726ED8C4E969AF4DA8D077B5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E4A22-524D-48A2-8C67-7C92D239F993}"/>
      </w:docPartPr>
      <w:docPartBody>
        <w:p w:rsidR="009526A9" w:rsidRDefault="00000000">
          <w:pPr>
            <w:pStyle w:val="2DB42726ED8C4E969AF4DA8D077B5D94"/>
          </w:pPr>
          <w:r w:rsidRPr="00576892">
            <w:t>First Name</w:t>
          </w:r>
        </w:p>
      </w:docPartBody>
    </w:docPart>
    <w:docPart>
      <w:docPartPr>
        <w:name w:val="D994CAD16F02433B8EFA0612BD67C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2AD66-688B-4A7D-A156-E832D7468EA5}"/>
      </w:docPartPr>
      <w:docPartBody>
        <w:p w:rsidR="009526A9" w:rsidRDefault="00000000">
          <w:pPr>
            <w:pStyle w:val="D994CAD16F02433B8EFA0612BD67CAC1"/>
          </w:pPr>
          <w:r w:rsidRPr="00576892">
            <w:t>Last Name</w:t>
          </w:r>
        </w:p>
      </w:docPartBody>
    </w:docPart>
    <w:docPart>
      <w:docPartPr>
        <w:name w:val="A88F8ABF9C1542DC80D5A0BB7E277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2A36-42F7-4957-B3A1-3E26AB09AFD2}"/>
      </w:docPartPr>
      <w:docPartBody>
        <w:p w:rsidR="009526A9" w:rsidRDefault="00000000">
          <w:pPr>
            <w:pStyle w:val="A88F8ABF9C1542DC80D5A0BB7E277A67"/>
          </w:pPr>
          <w:r w:rsidRPr="00576892">
            <w:t>Address</w:t>
          </w:r>
        </w:p>
      </w:docPartBody>
    </w:docPart>
    <w:docPart>
      <w:docPartPr>
        <w:name w:val="38AA851143114FE0A4351ABB2E911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E7F0B-2A86-4271-8765-2813ED5225C0}"/>
      </w:docPartPr>
      <w:docPartBody>
        <w:p w:rsidR="009526A9" w:rsidRDefault="00000000">
          <w:pPr>
            <w:pStyle w:val="38AA851143114FE0A4351ABB2E91116F"/>
          </w:pPr>
          <w:r w:rsidRPr="00576892">
            <w:t>City/State/Zip</w:t>
          </w:r>
        </w:p>
      </w:docPartBody>
    </w:docPart>
    <w:docPart>
      <w:docPartPr>
        <w:name w:val="398DF6C76F3B45A8B9DA198C06BBC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2115C-C14D-4C8B-BF8B-2136823281AC}"/>
      </w:docPartPr>
      <w:docPartBody>
        <w:p w:rsidR="009526A9" w:rsidRDefault="00000000">
          <w:pPr>
            <w:pStyle w:val="398DF6C76F3B45A8B9DA198C06BBC6CB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144CE45ED64548C7B670C9B61DC8C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95B7-C8C5-46E9-BEA1-48FFFC510D6C}"/>
      </w:docPartPr>
      <w:docPartBody>
        <w:p w:rsidR="009526A9" w:rsidRDefault="00000000">
          <w:pPr>
            <w:pStyle w:val="144CE45ED64548C7B670C9B61DC8C72B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D92D8D6FC9646368739B1FCF85C4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FCD5-9F9A-4BEC-86E5-7106C05DFA34}"/>
      </w:docPartPr>
      <w:docPartBody>
        <w:p w:rsidR="009526A9" w:rsidRDefault="00000000">
          <w:pPr>
            <w:pStyle w:val="ED92D8D6FC9646368739B1FCF85C47F0"/>
          </w:pPr>
          <w:r w:rsidRPr="00576892">
            <w:t>Email</w:t>
          </w:r>
        </w:p>
      </w:docPartBody>
    </w:docPart>
    <w:docPart>
      <w:docPartPr>
        <w:name w:val="EF3919939F784B6B91DC16B2E88B0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F79DC-EF8B-4483-A259-0E1C3C72A474}"/>
      </w:docPartPr>
      <w:docPartBody>
        <w:p w:rsidR="009526A9" w:rsidRDefault="00000000">
          <w:pPr>
            <w:pStyle w:val="EF3919939F784B6B91DC16B2E88B0C6F"/>
          </w:pPr>
          <w:r w:rsidRPr="00576892">
            <w:t>Enclosed is my tax-deductible gift of</w:t>
          </w:r>
        </w:p>
      </w:docPartBody>
    </w:docPart>
    <w:docPart>
      <w:docPartPr>
        <w:name w:val="794D0058FDE448EBB7BE3C9B9CF70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3922D-CDEE-4457-9683-2579F9B80ECF}"/>
      </w:docPartPr>
      <w:docPartBody>
        <w:p w:rsidR="009526A9" w:rsidRDefault="00000000">
          <w:pPr>
            <w:pStyle w:val="794D0058FDE448EBB7BE3C9B9CF7056F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1CFC58A5E6D7414F9AEC638967398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87E4F-7618-4FD8-939A-E999F5E7347C}"/>
      </w:docPartPr>
      <w:docPartBody>
        <w:p w:rsidR="009526A9" w:rsidRDefault="00000000">
          <w:pPr>
            <w:pStyle w:val="1CFC58A5E6D7414F9AEC63896739827C"/>
          </w:pPr>
          <w:r w:rsidRPr="00576892">
            <w:t>Gift will be matched by:</w:t>
          </w:r>
        </w:p>
      </w:docPartBody>
    </w:docPart>
    <w:docPart>
      <w:docPartPr>
        <w:name w:val="AC0B7941DC5746D58FD7D17656891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AA192-047E-4C1B-9C26-0F15C166CA14}"/>
      </w:docPartPr>
      <w:docPartBody>
        <w:p w:rsidR="009526A9" w:rsidRDefault="00000000">
          <w:pPr>
            <w:pStyle w:val="AC0B7941DC5746D58FD7D176568919F6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B67E718754498A904782D21073F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7605-F938-4F8C-9C2C-99A2F2606028}"/>
      </w:docPartPr>
      <w:docPartBody>
        <w:p w:rsidR="009526A9" w:rsidRDefault="00000000">
          <w:pPr>
            <w:pStyle w:val="2BB67E718754498A904782D21073F1A5"/>
          </w:pPr>
          <w:r w:rsidRPr="00576892">
            <w:t>Branding/Logo</w:t>
          </w:r>
        </w:p>
      </w:docPartBody>
    </w:docPart>
    <w:docPart>
      <w:docPartPr>
        <w:name w:val="042CDD1395B9453282098C9FBA9B7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482F3-F0E3-41A5-AAEB-60C44586BBD4}"/>
      </w:docPartPr>
      <w:docPartBody>
        <w:p w:rsidR="009526A9" w:rsidRDefault="00000000">
          <w:pPr>
            <w:pStyle w:val="042CDD1395B9453282098C9FBA9B7F9E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113"/>
    <w:rsid w:val="003C0113"/>
    <w:rsid w:val="009526A9"/>
    <w:rsid w:val="009A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B42726ED8C4E969AF4DA8D077B5D94">
    <w:name w:val="2DB42726ED8C4E969AF4DA8D077B5D94"/>
  </w:style>
  <w:style w:type="paragraph" w:customStyle="1" w:styleId="D994CAD16F02433B8EFA0612BD67CAC1">
    <w:name w:val="D994CAD16F02433B8EFA0612BD67CAC1"/>
  </w:style>
  <w:style w:type="paragraph" w:customStyle="1" w:styleId="A88F8ABF9C1542DC80D5A0BB7E277A67">
    <w:name w:val="A88F8ABF9C1542DC80D5A0BB7E277A67"/>
  </w:style>
  <w:style w:type="paragraph" w:customStyle="1" w:styleId="38AA851143114FE0A4351ABB2E91116F">
    <w:name w:val="38AA851143114FE0A4351ABB2E91116F"/>
  </w:style>
  <w:style w:type="paragraph" w:customStyle="1" w:styleId="398DF6C76F3B45A8B9DA198C06BBC6CB">
    <w:name w:val="398DF6C76F3B45A8B9DA198C06BBC6CB"/>
  </w:style>
  <w:style w:type="paragraph" w:customStyle="1" w:styleId="144CE45ED64548C7B670C9B61DC8C72B">
    <w:name w:val="144CE45ED64548C7B670C9B61DC8C72B"/>
  </w:style>
  <w:style w:type="paragraph" w:customStyle="1" w:styleId="ED92D8D6FC9646368739B1FCF85C47F0">
    <w:name w:val="ED92D8D6FC9646368739B1FCF85C47F0"/>
  </w:style>
  <w:style w:type="paragraph" w:customStyle="1" w:styleId="EF3919939F784B6B91DC16B2E88B0C6F">
    <w:name w:val="EF3919939F784B6B91DC16B2E88B0C6F"/>
  </w:style>
  <w:style w:type="paragraph" w:customStyle="1" w:styleId="794D0058FDE448EBB7BE3C9B9CF7056F">
    <w:name w:val="794D0058FDE448EBB7BE3C9B9CF7056F"/>
  </w:style>
  <w:style w:type="paragraph" w:customStyle="1" w:styleId="1CFC58A5E6D7414F9AEC63896739827C">
    <w:name w:val="1CFC58A5E6D7414F9AEC63896739827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0B7941DC5746D58FD7D176568919F6">
    <w:name w:val="AC0B7941DC5746D58FD7D176568919F6"/>
  </w:style>
  <w:style w:type="paragraph" w:customStyle="1" w:styleId="2BB67E718754498A904782D21073F1A5">
    <w:name w:val="2BB67E718754498A904782D21073F1A5"/>
  </w:style>
  <w:style w:type="paragraph" w:customStyle="1" w:styleId="042CDD1395B9453282098C9FBA9B7F9E">
    <w:name w:val="042CDD1395B9453282098C9FBA9B7F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2022-10-04T18:57:00Z</dcterms:created>
  <dcterms:modified xsi:type="dcterms:W3CDTF">2022-10-06T20:21:00Z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